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AD8" w:rsidRPr="004335D3" w:rsidRDefault="00170AD8" w:rsidP="00B9098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335D3">
        <w:rPr>
          <w:rFonts w:ascii="Times New Roman" w:hAnsi="Times New Roman" w:cs="Times New Roman"/>
          <w:b/>
          <w:bCs/>
          <w:sz w:val="36"/>
          <w:szCs w:val="36"/>
        </w:rPr>
        <w:t>Уважаемые граждане!</w:t>
      </w:r>
    </w:p>
    <w:p w:rsidR="00170AD8" w:rsidRPr="004335D3" w:rsidRDefault="00170AD8" w:rsidP="00B9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4335D3">
        <w:rPr>
          <w:rFonts w:ascii="Times New Roman" w:hAnsi="Times New Roman" w:cs="Times New Roman"/>
          <w:sz w:val="36"/>
          <w:szCs w:val="36"/>
        </w:rPr>
        <w:t xml:space="preserve">Министерство труда, занятости и социальной защиты информирует, что гражданам – пользователям Интернет, предоставлена возможность записаться на прием к специалистам, а также подать электронную заявку путем обращения на </w:t>
      </w:r>
      <w:r w:rsidRPr="004335D3">
        <w:rPr>
          <w:rFonts w:ascii="Times New Roman" w:hAnsi="Times New Roman" w:cs="Times New Roman"/>
          <w:b/>
          <w:bCs/>
          <w:sz w:val="36"/>
          <w:szCs w:val="36"/>
        </w:rPr>
        <w:t xml:space="preserve">Портал государственных и муниципальных  услуг Республики Татарстан </w:t>
      </w:r>
      <w:r w:rsidRPr="004335D3">
        <w:rPr>
          <w:rFonts w:ascii="Times New Roman" w:hAnsi="Times New Roman" w:cs="Times New Roman"/>
          <w:b/>
          <w:bCs/>
          <w:sz w:val="36"/>
          <w:szCs w:val="36"/>
          <w:lang w:val="en-US"/>
        </w:rPr>
        <w:t>uslugi</w:t>
      </w:r>
      <w:r w:rsidRPr="004335D3">
        <w:rPr>
          <w:rFonts w:ascii="Times New Roman" w:hAnsi="Times New Roman" w:cs="Times New Roman"/>
          <w:b/>
          <w:bCs/>
          <w:sz w:val="36"/>
          <w:szCs w:val="36"/>
        </w:rPr>
        <w:t>.</w:t>
      </w:r>
      <w:r w:rsidRPr="004335D3">
        <w:rPr>
          <w:rFonts w:ascii="Times New Roman" w:hAnsi="Times New Roman" w:cs="Times New Roman"/>
          <w:b/>
          <w:bCs/>
          <w:sz w:val="36"/>
          <w:szCs w:val="36"/>
          <w:lang w:val="en-US"/>
        </w:rPr>
        <w:t>tatarstan</w:t>
      </w:r>
      <w:r w:rsidRPr="004335D3">
        <w:rPr>
          <w:rFonts w:ascii="Times New Roman" w:hAnsi="Times New Roman" w:cs="Times New Roman"/>
          <w:b/>
          <w:bCs/>
          <w:sz w:val="36"/>
          <w:szCs w:val="36"/>
        </w:rPr>
        <w:t>.</w:t>
      </w:r>
      <w:r w:rsidRPr="004335D3">
        <w:rPr>
          <w:rFonts w:ascii="Times New Roman" w:hAnsi="Times New Roman" w:cs="Times New Roman"/>
          <w:b/>
          <w:bCs/>
          <w:sz w:val="36"/>
          <w:szCs w:val="36"/>
          <w:lang w:val="en-US"/>
        </w:rPr>
        <w:t>ru</w:t>
      </w:r>
      <w:r w:rsidRPr="004335D3">
        <w:rPr>
          <w:rFonts w:ascii="Times New Roman" w:hAnsi="Times New Roman" w:cs="Times New Roman"/>
          <w:sz w:val="36"/>
          <w:szCs w:val="36"/>
        </w:rPr>
        <w:t xml:space="preserve"> (далее -Портал) через </w:t>
      </w:r>
      <w:r w:rsidRPr="004335D3">
        <w:rPr>
          <w:rFonts w:ascii="Times New Roman" w:hAnsi="Times New Roman" w:cs="Times New Roman"/>
          <w:b/>
          <w:bCs/>
          <w:sz w:val="36"/>
          <w:szCs w:val="36"/>
          <w:u w:val="single"/>
        </w:rPr>
        <w:t>«Личный кабинет»</w:t>
      </w:r>
      <w:r w:rsidRPr="004335D3">
        <w:rPr>
          <w:rFonts w:ascii="Times New Roman" w:hAnsi="Times New Roman" w:cs="Times New Roman"/>
          <w:sz w:val="36"/>
          <w:szCs w:val="36"/>
        </w:rPr>
        <w:t xml:space="preserve"> по вопросу предоставления следующих мер социальной поддержки: </w:t>
      </w:r>
    </w:p>
    <w:p w:rsidR="00170AD8" w:rsidRPr="007E7649" w:rsidRDefault="00170AD8" w:rsidP="00B9098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FF0000"/>
          <w:sz w:val="44"/>
          <w:szCs w:val="44"/>
        </w:rPr>
      </w:pPr>
      <w:r w:rsidRPr="007E7649">
        <w:rPr>
          <w:rFonts w:ascii="Times New Roman" w:hAnsi="Times New Roman" w:cs="Times New Roman"/>
          <w:b/>
          <w:bCs/>
          <w:i/>
          <w:iCs/>
          <w:color w:val="FF0000"/>
          <w:sz w:val="44"/>
          <w:szCs w:val="44"/>
        </w:rPr>
        <w:t>- назначение основной компенсации части родительской платы;</w:t>
      </w:r>
    </w:p>
    <w:p w:rsidR="00170AD8" w:rsidRPr="007E7649" w:rsidRDefault="00170AD8" w:rsidP="00B9098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70C0"/>
          <w:sz w:val="44"/>
          <w:szCs w:val="44"/>
        </w:rPr>
      </w:pPr>
      <w:r w:rsidRPr="007E7649">
        <w:rPr>
          <w:rFonts w:ascii="Times New Roman" w:hAnsi="Times New Roman" w:cs="Times New Roman"/>
          <w:b/>
          <w:bCs/>
          <w:i/>
          <w:iCs/>
          <w:color w:val="0070C0"/>
          <w:sz w:val="44"/>
          <w:szCs w:val="44"/>
        </w:rPr>
        <w:t>- назначение дополнительной  компенсации части родительской платы;</w:t>
      </w:r>
    </w:p>
    <w:p w:rsidR="00170AD8" w:rsidRPr="007E7649" w:rsidRDefault="00170AD8" w:rsidP="00B9098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FF0000"/>
          <w:sz w:val="44"/>
          <w:szCs w:val="44"/>
        </w:rPr>
      </w:pPr>
      <w:r w:rsidRPr="007E7649">
        <w:rPr>
          <w:rFonts w:ascii="Times New Roman" w:hAnsi="Times New Roman" w:cs="Times New Roman"/>
          <w:b/>
          <w:bCs/>
          <w:i/>
          <w:iCs/>
          <w:color w:val="FF0000"/>
          <w:sz w:val="44"/>
          <w:szCs w:val="44"/>
        </w:rPr>
        <w:t>-назначение ежемесячного пособия на ребенка;</w:t>
      </w:r>
    </w:p>
    <w:p w:rsidR="00170AD8" w:rsidRPr="007E7649" w:rsidRDefault="00170AD8" w:rsidP="00B9098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70C0"/>
          <w:sz w:val="44"/>
          <w:szCs w:val="44"/>
        </w:rPr>
      </w:pPr>
      <w:r w:rsidRPr="007E7649">
        <w:rPr>
          <w:rFonts w:ascii="Times New Roman" w:hAnsi="Times New Roman" w:cs="Times New Roman"/>
          <w:b/>
          <w:bCs/>
          <w:i/>
          <w:iCs/>
          <w:color w:val="0070C0"/>
          <w:sz w:val="44"/>
          <w:szCs w:val="44"/>
        </w:rPr>
        <w:t>- назначение ежемесячной денежной выплаты на проезд пенсионерам;</w:t>
      </w:r>
    </w:p>
    <w:p w:rsidR="00170AD8" w:rsidRPr="007E7649" w:rsidRDefault="00170AD8" w:rsidP="00B9098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FF0000"/>
          <w:sz w:val="44"/>
          <w:szCs w:val="44"/>
        </w:rPr>
      </w:pPr>
      <w:r w:rsidRPr="007E7649">
        <w:rPr>
          <w:rFonts w:ascii="Times New Roman" w:hAnsi="Times New Roman" w:cs="Times New Roman"/>
          <w:b/>
          <w:bCs/>
          <w:i/>
          <w:iCs/>
          <w:color w:val="FF0000"/>
          <w:sz w:val="44"/>
          <w:szCs w:val="44"/>
        </w:rPr>
        <w:t>- назначение субсидий- льгот на оплату ЖКУ многодетным семьям;</w:t>
      </w:r>
    </w:p>
    <w:p w:rsidR="00170AD8" w:rsidRPr="007E7649" w:rsidRDefault="00170AD8" w:rsidP="00B9098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70C0"/>
          <w:sz w:val="44"/>
          <w:szCs w:val="44"/>
        </w:rPr>
      </w:pPr>
      <w:r w:rsidRPr="007E7649">
        <w:rPr>
          <w:rFonts w:ascii="Times New Roman" w:hAnsi="Times New Roman" w:cs="Times New Roman"/>
          <w:b/>
          <w:bCs/>
          <w:i/>
          <w:iCs/>
          <w:color w:val="0070C0"/>
          <w:sz w:val="44"/>
          <w:szCs w:val="44"/>
        </w:rPr>
        <w:t>- назначение субсидий на проезд  детям из многодетных семей;</w:t>
      </w:r>
    </w:p>
    <w:p w:rsidR="00170AD8" w:rsidRPr="007E7649" w:rsidRDefault="00170AD8" w:rsidP="00B9098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FF0000"/>
          <w:sz w:val="44"/>
          <w:szCs w:val="44"/>
        </w:rPr>
      </w:pPr>
      <w:r w:rsidRPr="007E7649">
        <w:rPr>
          <w:rFonts w:ascii="Times New Roman" w:hAnsi="Times New Roman" w:cs="Times New Roman"/>
          <w:b/>
          <w:bCs/>
          <w:i/>
          <w:iCs/>
          <w:color w:val="FF0000"/>
          <w:sz w:val="44"/>
          <w:szCs w:val="44"/>
        </w:rPr>
        <w:t xml:space="preserve">- назначение субсидий на лекарства детям из многодетных семей;  </w:t>
      </w:r>
    </w:p>
    <w:p w:rsidR="00170AD8" w:rsidRPr="007E7649" w:rsidRDefault="00170AD8" w:rsidP="00B9098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70C0"/>
          <w:sz w:val="44"/>
          <w:szCs w:val="44"/>
        </w:rPr>
      </w:pPr>
      <w:r w:rsidRPr="007E7649">
        <w:rPr>
          <w:rFonts w:ascii="Times New Roman" w:hAnsi="Times New Roman" w:cs="Times New Roman"/>
          <w:b/>
          <w:bCs/>
          <w:i/>
          <w:iCs/>
          <w:color w:val="0070C0"/>
          <w:sz w:val="44"/>
          <w:szCs w:val="44"/>
        </w:rPr>
        <w:t>- назначений на оплату ЖКУ;</w:t>
      </w:r>
    </w:p>
    <w:p w:rsidR="00170AD8" w:rsidRPr="007E7649" w:rsidRDefault="00170AD8" w:rsidP="00B9098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FF0000"/>
          <w:sz w:val="44"/>
          <w:szCs w:val="44"/>
        </w:rPr>
      </w:pPr>
      <w:r w:rsidRPr="007E7649">
        <w:rPr>
          <w:rFonts w:ascii="Times New Roman" w:hAnsi="Times New Roman" w:cs="Times New Roman"/>
          <w:b/>
          <w:bCs/>
          <w:i/>
          <w:iCs/>
          <w:color w:val="FF0000"/>
          <w:sz w:val="44"/>
          <w:szCs w:val="44"/>
        </w:rPr>
        <w:t>- назначение субсидий – льгот на оплату ЖКУ для отдельных категорий граждан;</w:t>
      </w:r>
    </w:p>
    <w:p w:rsidR="00170AD8" w:rsidRPr="007E7649" w:rsidRDefault="00170AD8" w:rsidP="00B9098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70C0"/>
          <w:sz w:val="44"/>
          <w:szCs w:val="44"/>
        </w:rPr>
      </w:pPr>
      <w:r w:rsidRPr="007E7649">
        <w:rPr>
          <w:rFonts w:ascii="Times New Roman" w:hAnsi="Times New Roman" w:cs="Times New Roman"/>
          <w:b/>
          <w:bCs/>
          <w:i/>
          <w:iCs/>
          <w:color w:val="0070C0"/>
          <w:sz w:val="44"/>
          <w:szCs w:val="44"/>
        </w:rPr>
        <w:t>- назначение ежемесячного пособия по уходу за ребенком до 1,5 лет;</w:t>
      </w:r>
    </w:p>
    <w:p w:rsidR="00170AD8" w:rsidRPr="007E7649" w:rsidRDefault="00170AD8" w:rsidP="00B9098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FF0000"/>
          <w:sz w:val="44"/>
          <w:szCs w:val="44"/>
        </w:rPr>
      </w:pPr>
      <w:r w:rsidRPr="007E7649">
        <w:rPr>
          <w:rFonts w:ascii="Times New Roman" w:hAnsi="Times New Roman" w:cs="Times New Roman"/>
          <w:b/>
          <w:bCs/>
          <w:i/>
          <w:iCs/>
          <w:color w:val="FF0000"/>
          <w:sz w:val="44"/>
          <w:szCs w:val="44"/>
        </w:rPr>
        <w:t>-назначение единовременного пособия при рождении ребенка.</w:t>
      </w:r>
    </w:p>
    <w:p w:rsidR="00170AD8" w:rsidRPr="00B9098E" w:rsidRDefault="00170AD8" w:rsidP="00C32F57">
      <w:pPr>
        <w:ind w:firstLine="567"/>
        <w:jc w:val="both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B9098E">
        <w:rPr>
          <w:rFonts w:ascii="Times New Roman" w:hAnsi="Times New Roman" w:cs="Times New Roman"/>
          <w:sz w:val="36"/>
          <w:szCs w:val="36"/>
          <w:u w:val="single"/>
        </w:rPr>
        <w:t xml:space="preserve">При использовании  Портала рекомендуем последовательно пройти все шаги, указанные в инструкции. </w:t>
      </w:r>
    </w:p>
    <w:p w:rsidR="00170AD8" w:rsidRPr="00B9098E" w:rsidRDefault="00170AD8" w:rsidP="00C32F57">
      <w:pPr>
        <w:ind w:firstLine="567"/>
        <w:jc w:val="both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B9098E">
        <w:rPr>
          <w:rFonts w:ascii="Times New Roman" w:hAnsi="Times New Roman" w:cs="Times New Roman"/>
          <w:sz w:val="36"/>
          <w:szCs w:val="36"/>
        </w:rPr>
        <w:t xml:space="preserve">Обращаем Ваше внимание, что при прохождении шага 2  (подача заявления) выходит окно «войти  в личный кабинет через Единую систему Идентификации и Авторизации (далее ЕСИА)». Для входа в «личный кабинет» ЕСИА необходимо сначала пройти регистрацию в системе ЕСИА (ввести паспортные данные и СНИЛС). </w:t>
      </w:r>
    </w:p>
    <w:p w:rsidR="00170AD8" w:rsidRPr="00B9098E" w:rsidRDefault="00170AD8" w:rsidP="00C32F57">
      <w:pPr>
        <w:ind w:firstLine="567"/>
        <w:jc w:val="both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B9098E">
        <w:rPr>
          <w:rFonts w:ascii="Times New Roman" w:hAnsi="Times New Roman" w:cs="Times New Roman"/>
          <w:sz w:val="36"/>
          <w:szCs w:val="36"/>
        </w:rPr>
        <w:t>После регистрации производится проверка личных данных Пенсионным  Фондом Российской Федерации и Управлением Федеральной миграционной службы Российской Федерации (проверка личных данных по времени может производится от нескольких минут до 5 дней).</w:t>
      </w:r>
    </w:p>
    <w:p w:rsidR="00170AD8" w:rsidRPr="00B9098E" w:rsidRDefault="00170AD8" w:rsidP="00C32F57">
      <w:pPr>
        <w:ind w:firstLine="567"/>
        <w:jc w:val="both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B9098E">
        <w:rPr>
          <w:rFonts w:ascii="Times New Roman" w:hAnsi="Times New Roman" w:cs="Times New Roman"/>
          <w:sz w:val="36"/>
          <w:szCs w:val="36"/>
        </w:rPr>
        <w:t xml:space="preserve">После успешно проведенной проверки подача электронной заявки может быть реализована.   </w:t>
      </w:r>
    </w:p>
    <w:p w:rsidR="00170AD8" w:rsidRPr="00B9098E" w:rsidRDefault="00170AD8" w:rsidP="00C32F57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170AD8" w:rsidRPr="00B9098E" w:rsidRDefault="00170AD8" w:rsidP="00C32F57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170AD8" w:rsidRPr="00C32F57" w:rsidRDefault="00170AD8" w:rsidP="00C32F57">
      <w:pPr>
        <w:rPr>
          <w:rFonts w:ascii="Times New Roman" w:hAnsi="Times New Roman" w:cs="Times New Roman"/>
          <w:b/>
          <w:bCs/>
        </w:rPr>
      </w:pPr>
    </w:p>
    <w:p w:rsidR="00170AD8" w:rsidRPr="00C32F57" w:rsidRDefault="00170AD8" w:rsidP="00C32F57">
      <w:pPr>
        <w:rPr>
          <w:rFonts w:ascii="Times New Roman" w:hAnsi="Times New Roman" w:cs="Times New Roman"/>
        </w:rPr>
      </w:pPr>
    </w:p>
    <w:sectPr w:rsidR="00170AD8" w:rsidRPr="00C32F57" w:rsidSect="00B9098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61D8"/>
    <w:rsid w:val="00001ECA"/>
    <w:rsid w:val="000218DA"/>
    <w:rsid w:val="00113823"/>
    <w:rsid w:val="00170AD8"/>
    <w:rsid w:val="0027396D"/>
    <w:rsid w:val="004335D3"/>
    <w:rsid w:val="004A52C6"/>
    <w:rsid w:val="0071514B"/>
    <w:rsid w:val="007E7649"/>
    <w:rsid w:val="008745C8"/>
    <w:rsid w:val="008A0580"/>
    <w:rsid w:val="00991C70"/>
    <w:rsid w:val="00A47CA7"/>
    <w:rsid w:val="00AF737D"/>
    <w:rsid w:val="00B37047"/>
    <w:rsid w:val="00B37169"/>
    <w:rsid w:val="00B9098E"/>
    <w:rsid w:val="00C32F57"/>
    <w:rsid w:val="00C346CD"/>
    <w:rsid w:val="00C970F4"/>
    <w:rsid w:val="00CB04B6"/>
    <w:rsid w:val="00CB4E46"/>
    <w:rsid w:val="00D761D8"/>
    <w:rsid w:val="00E70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37D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47CA7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47CA7"/>
    <w:rPr>
      <w:rFonts w:ascii="Cambria" w:hAnsi="Cambria" w:cs="Cambria"/>
      <w:b/>
      <w:bCs/>
      <w:color w:val="365F91"/>
      <w:sz w:val="28"/>
      <w:szCs w:val="28"/>
    </w:rPr>
  </w:style>
  <w:style w:type="paragraph" w:styleId="Title">
    <w:name w:val="Title"/>
    <w:basedOn w:val="Normal"/>
    <w:next w:val="Normal"/>
    <w:link w:val="TitleChar"/>
    <w:uiPriority w:val="99"/>
    <w:qFormat/>
    <w:rsid w:val="00A47CA7"/>
    <w:pPr>
      <w:pBdr>
        <w:bottom w:val="single" w:sz="8" w:space="4" w:color="4F81BD"/>
      </w:pBdr>
      <w:spacing w:after="300" w:line="240" w:lineRule="auto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A47CA7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NoSpacing">
    <w:name w:val="No Spacing"/>
    <w:uiPriority w:val="99"/>
    <w:qFormat/>
    <w:rsid w:val="00A47CA7"/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271</Words>
  <Characters>1545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граждане</dc:title>
  <dc:subject/>
  <dc:creator>Ray11</dc:creator>
  <cp:keywords/>
  <dc:description/>
  <cp:lastModifiedBy>кабинет11</cp:lastModifiedBy>
  <cp:revision>2</cp:revision>
  <dcterms:created xsi:type="dcterms:W3CDTF">2017-03-02T08:14:00Z</dcterms:created>
  <dcterms:modified xsi:type="dcterms:W3CDTF">2017-03-02T08:14:00Z</dcterms:modified>
</cp:coreProperties>
</file>